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36B07" w14:textId="77777777" w:rsidR="0020036E" w:rsidRDefault="0020036E" w:rsidP="006C3FBF">
      <w:pPr>
        <w:jc w:val="right"/>
      </w:pPr>
    </w:p>
    <w:p w14:paraId="3E7D0223" w14:textId="68EC526F" w:rsidR="006C3FBF" w:rsidRDefault="006C3FBF" w:rsidP="006C3FBF">
      <w:pPr>
        <w:jc w:val="right"/>
      </w:pPr>
      <w:r>
        <w:t xml:space="preserve">AL DIRIGENTE SCOLASTICO </w:t>
      </w:r>
    </w:p>
    <w:p w14:paraId="5CC7C331" w14:textId="77777777" w:rsidR="006C3FBF" w:rsidRDefault="006C3FBF" w:rsidP="006C3FBF">
      <w:pPr>
        <w:jc w:val="right"/>
      </w:pPr>
      <w:r>
        <w:t>CPIA LECCE</w:t>
      </w:r>
    </w:p>
    <w:p w14:paraId="76981DC4" w14:textId="77777777" w:rsidR="006C3FBF" w:rsidRDefault="006C3FBF" w:rsidP="006C3FBF">
      <w:pPr>
        <w:spacing w:after="0"/>
        <w:ind w:left="-425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F30F76">
        <w:rPr>
          <w:sz w:val="20"/>
          <w:szCs w:val="20"/>
        </w:rPr>
        <w:t>Il/</w:t>
      </w:r>
      <w:proofErr w:type="gramStart"/>
      <w:r w:rsidRPr="00F30F76">
        <w:rPr>
          <w:sz w:val="20"/>
          <w:szCs w:val="20"/>
        </w:rPr>
        <w:t>la  sottoscritto</w:t>
      </w:r>
      <w:proofErr w:type="gramEnd"/>
      <w:r w:rsidRPr="00F30F76">
        <w:rPr>
          <w:sz w:val="20"/>
          <w:szCs w:val="20"/>
        </w:rPr>
        <w:t xml:space="preserve">/a </w:t>
      </w:r>
    </w:p>
    <w:p w14:paraId="44BAE8C8" w14:textId="77777777" w:rsidR="006C3FBF" w:rsidRPr="00F30F76" w:rsidRDefault="006C3FBF" w:rsidP="006C3FBF">
      <w:pPr>
        <w:spacing w:after="0"/>
        <w:ind w:left="-425"/>
        <w:rPr>
          <w:sz w:val="20"/>
          <w:szCs w:val="20"/>
        </w:rPr>
      </w:pPr>
    </w:p>
    <w:p w14:paraId="51810ECE" w14:textId="77777777" w:rsidR="006C3FBF" w:rsidRPr="00892950" w:rsidRDefault="006C3FBF" w:rsidP="006C3FBF">
      <w:pPr>
        <w:spacing w:after="0"/>
        <w:ind w:left="-425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</w:t>
      </w:r>
      <w:r w:rsidRPr="00892950">
        <w:rPr>
          <w:i/>
          <w:sz w:val="16"/>
          <w:szCs w:val="16"/>
        </w:rPr>
        <w:t xml:space="preserve"> (</w:t>
      </w:r>
      <w:proofErr w:type="gramStart"/>
      <w:r w:rsidRPr="00892950">
        <w:rPr>
          <w:i/>
          <w:sz w:val="16"/>
          <w:szCs w:val="16"/>
        </w:rPr>
        <w:t xml:space="preserve">Cognome)   </w:t>
      </w:r>
      <w:proofErr w:type="gramEnd"/>
      <w:r w:rsidRPr="00892950">
        <w:rPr>
          <w:i/>
          <w:sz w:val="16"/>
          <w:szCs w:val="16"/>
        </w:rPr>
        <w:t xml:space="preserve">     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                     </w:t>
      </w:r>
      <w:r w:rsidRPr="00892950">
        <w:rPr>
          <w:i/>
          <w:sz w:val="16"/>
          <w:szCs w:val="16"/>
        </w:rPr>
        <w:t xml:space="preserve"> (Nome)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6C3FBF" w:rsidRPr="00FB61DE" w14:paraId="12921874" w14:textId="77777777" w:rsidTr="00BC0EF8">
        <w:trPr>
          <w:jc w:val="center"/>
        </w:trPr>
        <w:tc>
          <w:tcPr>
            <w:tcW w:w="4889" w:type="dxa"/>
            <w:shd w:val="clear" w:color="auto" w:fill="auto"/>
          </w:tcPr>
          <w:p w14:paraId="5F21DFFB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4889" w:type="dxa"/>
            <w:shd w:val="clear" w:color="auto" w:fill="auto"/>
          </w:tcPr>
          <w:p w14:paraId="319A96A5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</w:tr>
    </w:tbl>
    <w:p w14:paraId="09C0CBD2" w14:textId="77777777" w:rsidR="006C3FBF" w:rsidRPr="00892950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</w:t>
      </w:r>
      <w:r w:rsidRPr="00892950">
        <w:rPr>
          <w:i/>
          <w:sz w:val="16"/>
          <w:szCs w:val="16"/>
        </w:rPr>
        <w:t>Nato/a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  <w:t xml:space="preserve">                           il      </w:t>
      </w:r>
      <w:r w:rsidRPr="00892950">
        <w:rPr>
          <w:i/>
          <w:sz w:val="16"/>
          <w:szCs w:val="16"/>
        </w:rPr>
        <w:tab/>
        <w:t xml:space="preserve">                                   Provincia di Residenza</w:t>
      </w:r>
      <w:r w:rsidRPr="00892950">
        <w:rPr>
          <w:i/>
          <w:sz w:val="16"/>
          <w:szCs w:val="16"/>
        </w:rPr>
        <w:tab/>
        <w:t xml:space="preserve">                                                        Cittadinanza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268"/>
        <w:gridCol w:w="1642"/>
        <w:gridCol w:w="3758"/>
        <w:gridCol w:w="2160"/>
      </w:tblGrid>
      <w:tr w:rsidR="006C3FBF" w:rsidRPr="00FB61DE" w14:paraId="11A81287" w14:textId="77777777" w:rsidTr="00BC0EF8">
        <w:trPr>
          <w:jc w:val="center"/>
        </w:trPr>
        <w:tc>
          <w:tcPr>
            <w:tcW w:w="2268" w:type="dxa"/>
            <w:shd w:val="clear" w:color="auto" w:fill="auto"/>
          </w:tcPr>
          <w:p w14:paraId="4457FB2D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642" w:type="dxa"/>
            <w:shd w:val="clear" w:color="auto" w:fill="auto"/>
          </w:tcPr>
          <w:p w14:paraId="7E4BB68D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3758" w:type="dxa"/>
            <w:shd w:val="clear" w:color="auto" w:fill="auto"/>
          </w:tcPr>
          <w:p w14:paraId="39A72AD2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D228DD5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</w:tr>
    </w:tbl>
    <w:p w14:paraId="77DB78F7" w14:textId="77777777" w:rsidR="006C3FBF" w:rsidRPr="00892950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</w:t>
      </w:r>
      <w:r w:rsidRPr="00892950">
        <w:rPr>
          <w:i/>
          <w:sz w:val="16"/>
          <w:szCs w:val="16"/>
        </w:rPr>
        <w:t xml:space="preserve">Residente in 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</w:t>
      </w:r>
      <w:r w:rsidRPr="00892950">
        <w:rPr>
          <w:i/>
          <w:sz w:val="16"/>
          <w:szCs w:val="16"/>
        </w:rPr>
        <w:t>Via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proofErr w:type="gramStart"/>
      <w:r w:rsidRPr="00892950">
        <w:rPr>
          <w:i/>
          <w:sz w:val="16"/>
          <w:szCs w:val="16"/>
        </w:rPr>
        <w:tab/>
        <w:t xml:space="preserve">  C.A.P.</w:t>
      </w:r>
      <w:proofErr w:type="gramEnd"/>
      <w:r w:rsidRPr="00892950">
        <w:rPr>
          <w:i/>
          <w:sz w:val="16"/>
          <w:szCs w:val="16"/>
        </w:rPr>
        <w:t xml:space="preserve">  </w:t>
      </w:r>
      <w:r w:rsidRPr="00892950">
        <w:rPr>
          <w:i/>
          <w:sz w:val="16"/>
          <w:szCs w:val="16"/>
        </w:rPr>
        <w:tab/>
        <w:t xml:space="preserve">                          Telefono fisso                              Cellulare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6C3FBF" w:rsidRPr="00FB61DE" w14:paraId="2DC35E29" w14:textId="77777777" w:rsidTr="00BC0EF8">
        <w:trPr>
          <w:jc w:val="center"/>
        </w:trPr>
        <w:tc>
          <w:tcPr>
            <w:tcW w:w="1955" w:type="dxa"/>
            <w:shd w:val="clear" w:color="auto" w:fill="auto"/>
          </w:tcPr>
          <w:p w14:paraId="39BC9737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14:paraId="1301D9A6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49075F6A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3AE4427F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61D7C592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</w:tr>
    </w:tbl>
    <w:p w14:paraId="3B0028DB" w14:textId="77777777" w:rsidR="006C3FBF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</w:t>
      </w:r>
      <w:r w:rsidRPr="00892950">
        <w:rPr>
          <w:i/>
          <w:sz w:val="16"/>
          <w:szCs w:val="16"/>
        </w:rPr>
        <w:t xml:space="preserve">             </w:t>
      </w:r>
      <w:r>
        <w:rPr>
          <w:i/>
          <w:sz w:val="16"/>
          <w:szCs w:val="16"/>
        </w:rPr>
        <w:t xml:space="preserve">  </w:t>
      </w:r>
      <w:r w:rsidRPr="00892950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 xml:space="preserve">         </w:t>
      </w:r>
    </w:p>
    <w:p w14:paraId="102C2ADC" w14:textId="77777777" w:rsidR="00D80076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</w:t>
      </w:r>
      <w:r w:rsidRPr="00892950">
        <w:rPr>
          <w:i/>
          <w:sz w:val="16"/>
          <w:szCs w:val="16"/>
        </w:rPr>
        <w:t xml:space="preserve">  e-mail</w:t>
      </w:r>
      <w:r w:rsidRPr="006C3FBF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                                                                                            </w:t>
      </w:r>
      <w:r w:rsidR="00D80076">
        <w:rPr>
          <w:i/>
          <w:sz w:val="16"/>
          <w:szCs w:val="16"/>
        </w:rPr>
        <w:t>Titolo di Studio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D80076" w:rsidRPr="00FB61DE" w14:paraId="5C48357A" w14:textId="77777777" w:rsidTr="00BC0EF8">
        <w:trPr>
          <w:jc w:val="center"/>
        </w:trPr>
        <w:tc>
          <w:tcPr>
            <w:tcW w:w="4889" w:type="dxa"/>
            <w:shd w:val="clear" w:color="auto" w:fill="auto"/>
          </w:tcPr>
          <w:p w14:paraId="0974F079" w14:textId="77777777" w:rsidR="00D80076" w:rsidRPr="00FB61DE" w:rsidRDefault="00D80076" w:rsidP="00BC0EF8">
            <w:pPr>
              <w:spacing w:after="0"/>
              <w:rPr>
                <w:sz w:val="24"/>
              </w:rPr>
            </w:pPr>
          </w:p>
        </w:tc>
        <w:tc>
          <w:tcPr>
            <w:tcW w:w="4889" w:type="dxa"/>
            <w:shd w:val="clear" w:color="auto" w:fill="auto"/>
          </w:tcPr>
          <w:p w14:paraId="663A0E6C" w14:textId="77777777" w:rsidR="00D80076" w:rsidRPr="00FB61DE" w:rsidRDefault="00D80076" w:rsidP="00BC0EF8">
            <w:pPr>
              <w:spacing w:after="0"/>
              <w:rPr>
                <w:sz w:val="24"/>
              </w:rPr>
            </w:pPr>
          </w:p>
        </w:tc>
      </w:tr>
    </w:tbl>
    <w:p w14:paraId="593866E8" w14:textId="77777777" w:rsidR="00D80076" w:rsidRDefault="00D80076" w:rsidP="006C3FBF">
      <w:pPr>
        <w:spacing w:after="0"/>
        <w:rPr>
          <w:i/>
          <w:sz w:val="16"/>
          <w:szCs w:val="16"/>
        </w:rPr>
      </w:pPr>
    </w:p>
    <w:p w14:paraId="63D0A719" w14:textId="77777777" w:rsidR="00D80076" w:rsidRDefault="00D80076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Codice Fiscale</w:t>
      </w:r>
    </w:p>
    <w:tbl>
      <w:tblPr>
        <w:tblpPr w:leftFromText="141" w:rightFromText="141" w:vertAnchor="text" w:horzAnchor="page" w:tblpX="1513" w:tblpY="6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6"/>
        <w:gridCol w:w="256"/>
      </w:tblGrid>
      <w:tr w:rsidR="00D80076" w:rsidRPr="00F201CF" w14:paraId="410749F4" w14:textId="77777777" w:rsidTr="00D80076">
        <w:trPr>
          <w:trHeight w:val="313"/>
        </w:trPr>
        <w:tc>
          <w:tcPr>
            <w:tcW w:w="255" w:type="dxa"/>
            <w:shd w:val="clear" w:color="auto" w:fill="auto"/>
          </w:tcPr>
          <w:p w14:paraId="56A75B99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6D71DD89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444CD29F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5238EF5C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6D436ED7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4F0026D0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53DDEB61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039BBEB6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08EFF0C3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77F4157E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69E98CDD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3FCDF17F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5AB66E9A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23BDDF24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6" w:type="dxa"/>
            <w:shd w:val="clear" w:color="auto" w:fill="auto"/>
          </w:tcPr>
          <w:p w14:paraId="46262FB6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6" w:type="dxa"/>
            <w:shd w:val="clear" w:color="auto" w:fill="auto"/>
          </w:tcPr>
          <w:p w14:paraId="42012578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</w:tr>
    </w:tbl>
    <w:p w14:paraId="4FACFBEB" w14:textId="77777777" w:rsidR="006C3FBF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</w:t>
      </w:r>
      <w:r w:rsidR="00D80076">
        <w:rPr>
          <w:i/>
          <w:sz w:val="16"/>
          <w:szCs w:val="16"/>
        </w:rPr>
        <w:t xml:space="preserve">                         </w:t>
      </w:r>
    </w:p>
    <w:p w14:paraId="3A493DE3" w14:textId="77777777" w:rsidR="006C3FBF" w:rsidRPr="00892950" w:rsidRDefault="006C3FBF" w:rsidP="006C3FBF">
      <w:pPr>
        <w:spacing w:after="0"/>
        <w:rPr>
          <w:i/>
          <w:sz w:val="16"/>
          <w:szCs w:val="16"/>
        </w:rPr>
      </w:pPr>
    </w:p>
    <w:p w14:paraId="26D80D4D" w14:textId="77777777" w:rsidR="006C3FBF" w:rsidRDefault="006C3FBF" w:rsidP="006C3FBF">
      <w:pPr>
        <w:spacing w:after="0"/>
        <w:ind w:left="-425"/>
        <w:rPr>
          <w:sz w:val="16"/>
          <w:szCs w:val="16"/>
        </w:rPr>
      </w:pPr>
    </w:p>
    <w:p w14:paraId="498302A9" w14:textId="77777777" w:rsidR="006C3FBF" w:rsidRDefault="006C3FBF" w:rsidP="006C3FBF">
      <w:pPr>
        <w:tabs>
          <w:tab w:val="left" w:pos="4275"/>
        </w:tabs>
      </w:pPr>
      <w:r>
        <w:tab/>
      </w:r>
    </w:p>
    <w:p w14:paraId="4209F65F" w14:textId="77777777" w:rsidR="006C3FBF" w:rsidRDefault="006C3FBF" w:rsidP="006C3FBF">
      <w:pPr>
        <w:tabs>
          <w:tab w:val="left" w:pos="4275"/>
        </w:tabs>
        <w:jc w:val="center"/>
        <w:rPr>
          <w:b/>
        </w:rPr>
      </w:pPr>
      <w:r w:rsidRPr="00A63370">
        <w:rPr>
          <w:b/>
        </w:rPr>
        <w:t>CHIEDE</w:t>
      </w:r>
    </w:p>
    <w:p w14:paraId="133D6059" w14:textId="4EB78AB2" w:rsidR="006C3FBF" w:rsidRDefault="006C3FBF" w:rsidP="006C3FBF">
      <w:pPr>
        <w:tabs>
          <w:tab w:val="left" w:pos="4275"/>
        </w:tabs>
        <w:rPr>
          <w:b/>
        </w:rPr>
      </w:pPr>
      <w:r>
        <w:rPr>
          <w:b/>
        </w:rPr>
        <w:t xml:space="preserve">l’iscrizione al Corso </w:t>
      </w:r>
      <w:r w:rsidR="00D80076">
        <w:rPr>
          <w:b/>
        </w:rPr>
        <w:t xml:space="preserve">di </w:t>
      </w:r>
      <w:r>
        <w:rPr>
          <w:b/>
        </w:rPr>
        <w:t>“</w:t>
      </w:r>
      <w:r w:rsidR="00CD3BB4">
        <w:rPr>
          <w:b/>
        </w:rPr>
        <w:t>Tecnico per la gestione automatizzata dell’ufficio</w:t>
      </w:r>
      <w:r>
        <w:rPr>
          <w:b/>
        </w:rPr>
        <w:t>”</w:t>
      </w:r>
      <w:r w:rsidR="00D80076">
        <w:rPr>
          <w:b/>
        </w:rPr>
        <w:t>.</w:t>
      </w:r>
    </w:p>
    <w:p w14:paraId="34A5F4E6" w14:textId="77777777" w:rsidR="00D80076" w:rsidRPr="0044366E" w:rsidRDefault="00D80076" w:rsidP="00D80076">
      <w:pPr>
        <w:pStyle w:val="Paragrafoelenco1"/>
        <w:spacing w:after="0" w:line="240" w:lineRule="auto"/>
        <w:ind w:left="294"/>
        <w:jc w:val="both"/>
        <w:rPr>
          <w:sz w:val="20"/>
          <w:szCs w:val="20"/>
        </w:rPr>
      </w:pPr>
      <w:r w:rsidRPr="00552F2E">
        <w:rPr>
          <w:i/>
          <w:sz w:val="20"/>
          <w:szCs w:val="20"/>
        </w:rPr>
        <w:t>Allegato</w:t>
      </w:r>
      <w:r>
        <w:rPr>
          <w:sz w:val="20"/>
          <w:szCs w:val="20"/>
        </w:rPr>
        <w:t xml:space="preserve">: copia di un documento di riconoscimento in corso di validità. </w:t>
      </w:r>
    </w:p>
    <w:p w14:paraId="5DB0E8BB" w14:textId="77777777" w:rsidR="00D80076" w:rsidRDefault="00D80076" w:rsidP="00D80076">
      <w:pPr>
        <w:pStyle w:val="Paragrafoelenco1"/>
        <w:spacing w:after="0" w:line="220" w:lineRule="exact"/>
        <w:ind w:left="294"/>
        <w:rPr>
          <w:sz w:val="20"/>
          <w:szCs w:val="20"/>
        </w:rPr>
      </w:pPr>
    </w:p>
    <w:p w14:paraId="66DD2B38" w14:textId="77777777" w:rsidR="00D80076" w:rsidRDefault="00D80076" w:rsidP="00D80076">
      <w:pPr>
        <w:tabs>
          <w:tab w:val="left" w:pos="4275"/>
        </w:tabs>
        <w:rPr>
          <w:b/>
        </w:rPr>
      </w:pPr>
      <w:r>
        <w:rPr>
          <w:b/>
        </w:rPr>
        <w:t xml:space="preserve"> Lì _____________________                                                                                                  FIRMA</w:t>
      </w:r>
    </w:p>
    <w:p w14:paraId="4DCFE2A7" w14:textId="77777777" w:rsidR="00D80076" w:rsidRDefault="00D80076" w:rsidP="00D80076">
      <w:pPr>
        <w:tabs>
          <w:tab w:val="left" w:pos="427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_____________________________</w:t>
      </w:r>
    </w:p>
    <w:p w14:paraId="3B36FC4E" w14:textId="77777777" w:rsidR="00D80076" w:rsidRDefault="00D80076" w:rsidP="00D80076">
      <w:pPr>
        <w:tabs>
          <w:tab w:val="left" w:pos="4275"/>
        </w:tabs>
        <w:rPr>
          <w:bCs/>
        </w:rPr>
      </w:pPr>
    </w:p>
    <w:p w14:paraId="477A1BCB" w14:textId="77777777" w:rsidR="00D80076" w:rsidRDefault="00D80076" w:rsidP="00D80076">
      <w:pPr>
        <w:tabs>
          <w:tab w:val="left" w:pos="4275"/>
        </w:tabs>
        <w:rPr>
          <w:bCs/>
        </w:rPr>
      </w:pPr>
    </w:p>
    <w:p w14:paraId="32892452" w14:textId="77777777" w:rsidR="004A4A0C" w:rsidRPr="00D80076" w:rsidRDefault="00D80076" w:rsidP="00D80076">
      <w:pPr>
        <w:tabs>
          <w:tab w:val="left" w:pos="4275"/>
        </w:tabs>
        <w:rPr>
          <w:bCs/>
        </w:rPr>
      </w:pPr>
      <w:r w:rsidRPr="00D80076">
        <w:rPr>
          <w:bCs/>
        </w:rPr>
        <w:t>Autorizzo il trattamento dei miei dati personali ai sensi dell’art. 13 Dlgs 196 del 30 giugno 2003 e dell’art. 13 GDPR (Regolamento UE 2016/679) ai fini della presente istanza.</w:t>
      </w:r>
    </w:p>
    <w:p w14:paraId="52433501" w14:textId="77777777" w:rsidR="00D80076" w:rsidRPr="00D80076" w:rsidRDefault="00D80076" w:rsidP="00D80076">
      <w:pPr>
        <w:jc w:val="both"/>
        <w:rPr>
          <w:b/>
        </w:rPr>
      </w:pPr>
      <w:r w:rsidRPr="00D80076">
        <w:rPr>
          <w:b/>
        </w:rPr>
        <w:t>Lì _____________________                                                                                                  FIRMA</w:t>
      </w:r>
    </w:p>
    <w:p w14:paraId="775551AF" w14:textId="77777777" w:rsidR="00D80076" w:rsidRPr="00D80076" w:rsidRDefault="00D80076" w:rsidP="00D80076">
      <w:pPr>
        <w:jc w:val="both"/>
        <w:rPr>
          <w:rFonts w:ascii="Cambria" w:hAnsi="Cambria"/>
          <w:b/>
          <w:sz w:val="28"/>
          <w:szCs w:val="28"/>
        </w:rPr>
      </w:pPr>
      <w:r w:rsidRPr="00D80076"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Cambria" w:hAnsi="Cambria"/>
          <w:b/>
          <w:sz w:val="28"/>
          <w:szCs w:val="28"/>
        </w:rPr>
        <w:t xml:space="preserve">                      </w:t>
      </w:r>
      <w:r w:rsidR="007E7BD4">
        <w:rPr>
          <w:b/>
        </w:rPr>
        <w:t>_____________________________</w:t>
      </w:r>
    </w:p>
    <w:p w14:paraId="1F2B9D1D" w14:textId="77777777" w:rsidR="00D80076" w:rsidRPr="006C3FBF" w:rsidRDefault="00D80076" w:rsidP="000740DE">
      <w:pPr>
        <w:jc w:val="both"/>
        <w:rPr>
          <w:rFonts w:ascii="Cambria" w:hAnsi="Cambria"/>
          <w:sz w:val="28"/>
          <w:szCs w:val="28"/>
        </w:rPr>
      </w:pPr>
    </w:p>
    <w:sectPr w:rsidR="00D80076" w:rsidRPr="006C3FBF" w:rsidSect="0043533C">
      <w:headerReference w:type="default" r:id="rId8"/>
      <w:pgSz w:w="11906" w:h="16838"/>
      <w:pgMar w:top="720" w:right="720" w:bottom="720" w:left="720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B770B" w14:textId="77777777" w:rsidR="005B276D" w:rsidRDefault="005B276D" w:rsidP="00117217">
      <w:r>
        <w:separator/>
      </w:r>
    </w:p>
  </w:endnote>
  <w:endnote w:type="continuationSeparator" w:id="0">
    <w:p w14:paraId="46BFA1F5" w14:textId="77777777" w:rsidR="005B276D" w:rsidRDefault="005B276D" w:rsidP="0011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722CC" w14:textId="77777777" w:rsidR="005B276D" w:rsidRDefault="005B276D" w:rsidP="00117217">
      <w:r>
        <w:separator/>
      </w:r>
    </w:p>
  </w:footnote>
  <w:footnote w:type="continuationSeparator" w:id="0">
    <w:p w14:paraId="09705F1D" w14:textId="77777777" w:rsidR="005B276D" w:rsidRDefault="005B276D" w:rsidP="00117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CA959" w14:textId="5E3F3CEE" w:rsidR="00023645" w:rsidRPr="00C27806" w:rsidRDefault="0020036E" w:rsidP="00057346">
    <w:pPr>
      <w:pStyle w:val="Intestazione"/>
      <w:rPr>
        <w:rFonts w:ascii="Calibri" w:hAnsi="Calibri" w:cs="Calibri"/>
        <w:sz w:val="16"/>
        <w:szCs w:val="16"/>
      </w:rPr>
    </w:pPr>
    <w:r>
      <w:rPr>
        <w:noProof/>
      </w:rPr>
      <w:drawing>
        <wp:inline distT="0" distB="0" distL="0" distR="0" wp14:anchorId="3B1168CD" wp14:editId="5F7AF43A">
          <wp:extent cx="6645910" cy="1122045"/>
          <wp:effectExtent l="0" t="0" r="2540" b="1905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1122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4.25pt;height:117pt" o:bullet="t">
        <v:imagedata r:id="rId1" o:title=""/>
      </v:shape>
    </w:pict>
  </w:numPicBullet>
  <w:abstractNum w:abstractNumId="0" w15:restartNumberingAfterBreak="0">
    <w:nsid w:val="07492837"/>
    <w:multiLevelType w:val="hybridMultilevel"/>
    <w:tmpl w:val="DFFC65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DF678D"/>
    <w:multiLevelType w:val="hybridMultilevel"/>
    <w:tmpl w:val="B3181DBA"/>
    <w:lvl w:ilvl="0" w:tplc="D34220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0E25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C21F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347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626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0C3C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C2DF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6E32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B205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E655285"/>
    <w:multiLevelType w:val="hybridMultilevel"/>
    <w:tmpl w:val="EB3AC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75B9"/>
    <w:multiLevelType w:val="hybridMultilevel"/>
    <w:tmpl w:val="3A7AC4BE"/>
    <w:lvl w:ilvl="0" w:tplc="0410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" w15:restartNumberingAfterBreak="0">
    <w:nsid w:val="439855EC"/>
    <w:multiLevelType w:val="hybridMultilevel"/>
    <w:tmpl w:val="15AE35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1C661F7"/>
    <w:multiLevelType w:val="hybridMultilevel"/>
    <w:tmpl w:val="0F1AC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721E4"/>
    <w:multiLevelType w:val="hybridMultilevel"/>
    <w:tmpl w:val="A63004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05B23"/>
    <w:multiLevelType w:val="hybridMultilevel"/>
    <w:tmpl w:val="3718F9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76"/>
    <w:rsid w:val="0000200C"/>
    <w:rsid w:val="00023645"/>
    <w:rsid w:val="00032867"/>
    <w:rsid w:val="00034F36"/>
    <w:rsid w:val="00050B37"/>
    <w:rsid w:val="00057346"/>
    <w:rsid w:val="00070E17"/>
    <w:rsid w:val="000740DE"/>
    <w:rsid w:val="000A0A8C"/>
    <w:rsid w:val="000E6863"/>
    <w:rsid w:val="000F0CC4"/>
    <w:rsid w:val="000F1738"/>
    <w:rsid w:val="00101B4F"/>
    <w:rsid w:val="001030B9"/>
    <w:rsid w:val="001041FD"/>
    <w:rsid w:val="00117217"/>
    <w:rsid w:val="001178BD"/>
    <w:rsid w:val="001237AE"/>
    <w:rsid w:val="0014672E"/>
    <w:rsid w:val="001718A1"/>
    <w:rsid w:val="00192D15"/>
    <w:rsid w:val="001F4A35"/>
    <w:rsid w:val="001F676E"/>
    <w:rsid w:val="0020036E"/>
    <w:rsid w:val="00213954"/>
    <w:rsid w:val="00256086"/>
    <w:rsid w:val="0026532C"/>
    <w:rsid w:val="00265EDC"/>
    <w:rsid w:val="0026627A"/>
    <w:rsid w:val="00270468"/>
    <w:rsid w:val="0028206A"/>
    <w:rsid w:val="002877B2"/>
    <w:rsid w:val="002A2C71"/>
    <w:rsid w:val="002B53AB"/>
    <w:rsid w:val="002C4D5C"/>
    <w:rsid w:val="003101AA"/>
    <w:rsid w:val="00313C2D"/>
    <w:rsid w:val="00322A55"/>
    <w:rsid w:val="00334C53"/>
    <w:rsid w:val="003601CA"/>
    <w:rsid w:val="003656BF"/>
    <w:rsid w:val="00370B6B"/>
    <w:rsid w:val="00374F22"/>
    <w:rsid w:val="00397C44"/>
    <w:rsid w:val="003D2D74"/>
    <w:rsid w:val="003D3B69"/>
    <w:rsid w:val="003E72D4"/>
    <w:rsid w:val="003F614E"/>
    <w:rsid w:val="003F6A7A"/>
    <w:rsid w:val="00400A76"/>
    <w:rsid w:val="00406CD4"/>
    <w:rsid w:val="004141E7"/>
    <w:rsid w:val="00416E63"/>
    <w:rsid w:val="00417522"/>
    <w:rsid w:val="0043533C"/>
    <w:rsid w:val="00477B77"/>
    <w:rsid w:val="004A4A0C"/>
    <w:rsid w:val="004B6E96"/>
    <w:rsid w:val="004C5424"/>
    <w:rsid w:val="0051098D"/>
    <w:rsid w:val="0054470A"/>
    <w:rsid w:val="00562E55"/>
    <w:rsid w:val="00585EA0"/>
    <w:rsid w:val="005B276D"/>
    <w:rsid w:val="005C1E30"/>
    <w:rsid w:val="005D728D"/>
    <w:rsid w:val="005F5701"/>
    <w:rsid w:val="00627459"/>
    <w:rsid w:val="0063163F"/>
    <w:rsid w:val="00636508"/>
    <w:rsid w:val="00696168"/>
    <w:rsid w:val="006B7626"/>
    <w:rsid w:val="006C3FBF"/>
    <w:rsid w:val="006D44DD"/>
    <w:rsid w:val="006F0623"/>
    <w:rsid w:val="006F6D8B"/>
    <w:rsid w:val="00710836"/>
    <w:rsid w:val="00741E50"/>
    <w:rsid w:val="00765CBB"/>
    <w:rsid w:val="007721C7"/>
    <w:rsid w:val="0077697C"/>
    <w:rsid w:val="00781DBD"/>
    <w:rsid w:val="00782839"/>
    <w:rsid w:val="007A27F1"/>
    <w:rsid w:val="007A6307"/>
    <w:rsid w:val="007D0A04"/>
    <w:rsid w:val="007D563A"/>
    <w:rsid w:val="007E256B"/>
    <w:rsid w:val="007E2631"/>
    <w:rsid w:val="007E7BD4"/>
    <w:rsid w:val="007F73EE"/>
    <w:rsid w:val="0081371E"/>
    <w:rsid w:val="008156E8"/>
    <w:rsid w:val="00817E1D"/>
    <w:rsid w:val="008224C3"/>
    <w:rsid w:val="008274CF"/>
    <w:rsid w:val="00837158"/>
    <w:rsid w:val="0085240B"/>
    <w:rsid w:val="00885675"/>
    <w:rsid w:val="00890C39"/>
    <w:rsid w:val="00892E2C"/>
    <w:rsid w:val="008A20EA"/>
    <w:rsid w:val="008B4F6B"/>
    <w:rsid w:val="008B68B9"/>
    <w:rsid w:val="008B76BD"/>
    <w:rsid w:val="008E2745"/>
    <w:rsid w:val="008E3CDF"/>
    <w:rsid w:val="008F0224"/>
    <w:rsid w:val="008F14FC"/>
    <w:rsid w:val="0090300E"/>
    <w:rsid w:val="009125B9"/>
    <w:rsid w:val="009470EF"/>
    <w:rsid w:val="009557EC"/>
    <w:rsid w:val="00956C9E"/>
    <w:rsid w:val="009712AA"/>
    <w:rsid w:val="00982FDC"/>
    <w:rsid w:val="009911B3"/>
    <w:rsid w:val="009A0D3E"/>
    <w:rsid w:val="009A3C24"/>
    <w:rsid w:val="009A7FB5"/>
    <w:rsid w:val="009B379E"/>
    <w:rsid w:val="009C1039"/>
    <w:rsid w:val="009F3144"/>
    <w:rsid w:val="009F3447"/>
    <w:rsid w:val="00A23888"/>
    <w:rsid w:val="00A312E4"/>
    <w:rsid w:val="00A3790B"/>
    <w:rsid w:val="00A45B53"/>
    <w:rsid w:val="00A63C7B"/>
    <w:rsid w:val="00A83748"/>
    <w:rsid w:val="00A85CDE"/>
    <w:rsid w:val="00AA671E"/>
    <w:rsid w:val="00AB15FA"/>
    <w:rsid w:val="00AB5DEC"/>
    <w:rsid w:val="00AC2F2C"/>
    <w:rsid w:val="00AE02D2"/>
    <w:rsid w:val="00AF70CA"/>
    <w:rsid w:val="00B1387A"/>
    <w:rsid w:val="00B26103"/>
    <w:rsid w:val="00B37D5E"/>
    <w:rsid w:val="00B44FE4"/>
    <w:rsid w:val="00B511E1"/>
    <w:rsid w:val="00B52D09"/>
    <w:rsid w:val="00BA4C74"/>
    <w:rsid w:val="00BB071E"/>
    <w:rsid w:val="00BB23A9"/>
    <w:rsid w:val="00BB7D5C"/>
    <w:rsid w:val="00BD6E06"/>
    <w:rsid w:val="00BE12E2"/>
    <w:rsid w:val="00BE475B"/>
    <w:rsid w:val="00BF03FA"/>
    <w:rsid w:val="00C06D5A"/>
    <w:rsid w:val="00C07C23"/>
    <w:rsid w:val="00C27806"/>
    <w:rsid w:val="00C60459"/>
    <w:rsid w:val="00C60CB6"/>
    <w:rsid w:val="00C630F3"/>
    <w:rsid w:val="00C64D33"/>
    <w:rsid w:val="00CD3BB4"/>
    <w:rsid w:val="00CE6288"/>
    <w:rsid w:val="00CE7176"/>
    <w:rsid w:val="00CF7665"/>
    <w:rsid w:val="00D15EDD"/>
    <w:rsid w:val="00D22520"/>
    <w:rsid w:val="00D236F8"/>
    <w:rsid w:val="00D26A4B"/>
    <w:rsid w:val="00D31258"/>
    <w:rsid w:val="00D47DBB"/>
    <w:rsid w:val="00D5281B"/>
    <w:rsid w:val="00D52DC9"/>
    <w:rsid w:val="00D56DB5"/>
    <w:rsid w:val="00D80076"/>
    <w:rsid w:val="00D86798"/>
    <w:rsid w:val="00D935C5"/>
    <w:rsid w:val="00DA06AF"/>
    <w:rsid w:val="00DC6A08"/>
    <w:rsid w:val="00DD33E9"/>
    <w:rsid w:val="00DE1CF6"/>
    <w:rsid w:val="00DE4A8B"/>
    <w:rsid w:val="00DE4F67"/>
    <w:rsid w:val="00DF2EEC"/>
    <w:rsid w:val="00E3594D"/>
    <w:rsid w:val="00E370E6"/>
    <w:rsid w:val="00EB0543"/>
    <w:rsid w:val="00ED37C6"/>
    <w:rsid w:val="00F01793"/>
    <w:rsid w:val="00F118DC"/>
    <w:rsid w:val="00F118F4"/>
    <w:rsid w:val="00F14259"/>
    <w:rsid w:val="00F207EE"/>
    <w:rsid w:val="00F26838"/>
    <w:rsid w:val="00F447D7"/>
    <w:rsid w:val="00F51804"/>
    <w:rsid w:val="00F57176"/>
    <w:rsid w:val="00F62328"/>
    <w:rsid w:val="00F63BFB"/>
    <w:rsid w:val="00F6610D"/>
    <w:rsid w:val="00F67674"/>
    <w:rsid w:val="00F82517"/>
    <w:rsid w:val="00F9379B"/>
    <w:rsid w:val="00FC6F7E"/>
    <w:rsid w:val="00FD270F"/>
    <w:rsid w:val="00FD6272"/>
    <w:rsid w:val="00FF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2F310B"/>
  <w15:docId w15:val="{F30C05CE-ACAB-41AD-9770-503721B5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3FB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740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rsid w:val="00AB5DEC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rsid w:val="00AB5DE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1721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uiPriority w:val="99"/>
    <w:rsid w:val="0011721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1721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rsid w:val="00117217"/>
    <w:rPr>
      <w:sz w:val="24"/>
      <w:szCs w:val="24"/>
    </w:rPr>
  </w:style>
  <w:style w:type="character" w:styleId="Collegamentoipertestuale">
    <w:name w:val="Hyperlink"/>
    <w:uiPriority w:val="99"/>
    <w:rsid w:val="006D44DD"/>
    <w:rPr>
      <w:color w:val="0000FF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24C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00B050"/>
      <w:sz w:val="24"/>
      <w:szCs w:val="24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8224C3"/>
    <w:rPr>
      <w:b/>
      <w:bCs/>
      <w:i/>
      <w:iCs/>
      <w:color w:val="00B050"/>
      <w:sz w:val="24"/>
      <w:szCs w:val="24"/>
    </w:rPr>
  </w:style>
  <w:style w:type="table" w:styleId="Grigliatabella">
    <w:name w:val="Table Grid"/>
    <w:basedOn w:val="Tabellanormale"/>
    <w:rsid w:val="002A2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intensa">
    <w:name w:val="Intense Emphasis"/>
    <w:uiPriority w:val="21"/>
    <w:qFormat/>
    <w:rsid w:val="008224C3"/>
    <w:rPr>
      <w:b/>
      <w:bCs/>
      <w:i/>
      <w:iCs/>
      <w:color w:val="4F81BD"/>
    </w:rPr>
  </w:style>
  <w:style w:type="character" w:customStyle="1" w:styleId="apple-converted-space">
    <w:name w:val="apple-converted-space"/>
    <w:basedOn w:val="Carpredefinitoparagrafo"/>
    <w:rsid w:val="008E2745"/>
  </w:style>
  <w:style w:type="character" w:styleId="Enfasicorsivo">
    <w:name w:val="Emphasis"/>
    <w:basedOn w:val="Carpredefinitoparagrafo"/>
    <w:uiPriority w:val="20"/>
    <w:qFormat/>
    <w:rsid w:val="008E2745"/>
    <w:rPr>
      <w:i/>
      <w:iCs/>
    </w:rPr>
  </w:style>
  <w:style w:type="paragraph" w:customStyle="1" w:styleId="Paragrafoelenco1">
    <w:name w:val="Paragrafo elenco1"/>
    <w:basedOn w:val="Normale"/>
    <w:rsid w:val="00D80076"/>
    <w:pPr>
      <w:ind w:left="720"/>
    </w:pPr>
    <w:rPr>
      <w:rFonts w:ascii="Calibri" w:eastAsia="Times New Roman" w:hAnsi="Calibri" w:cs="Calibri"/>
      <w:lang w:eastAsia="en-US"/>
    </w:rPr>
  </w:style>
  <w:style w:type="character" w:styleId="Enfasigrassetto">
    <w:name w:val="Strong"/>
    <w:basedOn w:val="Carpredefinitoparagrafo"/>
    <w:uiPriority w:val="22"/>
    <w:qFormat/>
    <w:rsid w:val="00D80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1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ministratore\Desktop\Nuovo%20Format%20Intestazione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343AC-3A71-4D07-B014-096ECC55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Nuovo Format Intestazione1.dotx</Template>
  <TotalTime>3</TotalTime>
  <Pages>1</Pages>
  <Words>87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Company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UserPC</cp:lastModifiedBy>
  <cp:revision>4</cp:revision>
  <cp:lastPrinted>2014-12-22T14:15:00Z</cp:lastPrinted>
  <dcterms:created xsi:type="dcterms:W3CDTF">2023-10-10T11:09:00Z</dcterms:created>
  <dcterms:modified xsi:type="dcterms:W3CDTF">2023-10-25T07:01:00Z</dcterms:modified>
</cp:coreProperties>
</file>